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BC5A7" w14:textId="5F6660A7" w:rsidR="00420811" w:rsidRDefault="00D879FF" w:rsidP="00330972">
      <w:pPr>
        <w:ind w:left="-567" w:right="-631"/>
        <w:jc w:val="center"/>
        <w:rPr>
          <w:b/>
          <w:sz w:val="28"/>
          <w:lang w:val="en-GB"/>
        </w:rPr>
      </w:pPr>
      <w:r w:rsidRPr="00D879FF">
        <w:rPr>
          <w:b/>
          <w:sz w:val="28"/>
          <w:lang w:val="en-GB"/>
        </w:rPr>
        <w:t xml:space="preserve">JOB </w:t>
      </w:r>
      <w:r w:rsidR="003B17F4">
        <w:rPr>
          <w:b/>
          <w:sz w:val="28"/>
          <w:lang w:val="en-GB"/>
        </w:rPr>
        <w:t xml:space="preserve">DESCRIPTION: </w:t>
      </w:r>
      <w:r w:rsidR="00330972">
        <w:rPr>
          <w:b/>
          <w:sz w:val="28"/>
          <w:lang w:val="en-GB"/>
        </w:rPr>
        <w:t xml:space="preserve">ZONE MEMBERSHIP </w:t>
      </w:r>
      <w:r w:rsidR="003B17F4">
        <w:rPr>
          <w:b/>
          <w:sz w:val="28"/>
          <w:lang w:val="en-GB"/>
        </w:rPr>
        <w:t>SECRETARY</w:t>
      </w:r>
    </w:p>
    <w:p w14:paraId="09BA4DFF" w14:textId="77777777" w:rsidR="00D879FF" w:rsidRDefault="00D879FF" w:rsidP="00D879FF">
      <w:pPr>
        <w:ind w:left="-567" w:right="-631"/>
        <w:rPr>
          <w:b/>
          <w:sz w:val="28"/>
          <w:lang w:val="en-GB"/>
        </w:rPr>
      </w:pPr>
    </w:p>
    <w:p w14:paraId="4B4ED733" w14:textId="77777777" w:rsidR="00D879FF" w:rsidRDefault="00D879FF" w:rsidP="00D879FF">
      <w:pPr>
        <w:ind w:left="-567" w:right="-631"/>
        <w:rPr>
          <w:b/>
          <w:sz w:val="28"/>
          <w:lang w:val="en-GB"/>
        </w:rPr>
      </w:pPr>
    </w:p>
    <w:p w14:paraId="2AA295C5" w14:textId="64797DC7" w:rsidR="00D879FF" w:rsidRDefault="00D879FF" w:rsidP="00D879FF">
      <w:pPr>
        <w:ind w:left="-567" w:right="-631"/>
        <w:rPr>
          <w:lang w:val="en-GB"/>
        </w:rPr>
      </w:pPr>
      <w:r>
        <w:rPr>
          <w:b/>
          <w:lang w:val="en-GB"/>
        </w:rPr>
        <w:t>Title: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 w:rsidR="00330972" w:rsidRPr="00330972">
        <w:rPr>
          <w:lang w:val="en-GB"/>
        </w:rPr>
        <w:t xml:space="preserve">Zone </w:t>
      </w:r>
      <w:r w:rsidR="003B17F4">
        <w:rPr>
          <w:lang w:val="en-GB"/>
        </w:rPr>
        <w:t>Membership Secretary</w:t>
      </w:r>
    </w:p>
    <w:p w14:paraId="3A588307" w14:textId="77777777" w:rsidR="007634D0" w:rsidRDefault="007634D0" w:rsidP="00D879FF">
      <w:pPr>
        <w:ind w:left="-567" w:right="-631"/>
        <w:rPr>
          <w:lang w:val="en-GB"/>
        </w:rPr>
      </w:pPr>
    </w:p>
    <w:p w14:paraId="70A782ED" w14:textId="3E5DE6DE" w:rsidR="00D879FF" w:rsidRDefault="00D879FF" w:rsidP="003B17F4">
      <w:pPr>
        <w:ind w:left="1433" w:right="-631" w:hanging="2000"/>
        <w:rPr>
          <w:lang w:val="en-GB"/>
        </w:rPr>
      </w:pPr>
      <w:r>
        <w:rPr>
          <w:b/>
          <w:lang w:val="en-GB"/>
        </w:rPr>
        <w:t>Reporting to:</w:t>
      </w:r>
      <w:r w:rsidR="003B17F4">
        <w:rPr>
          <w:lang w:val="en-GB"/>
        </w:rPr>
        <w:tab/>
      </w:r>
      <w:r w:rsidR="00330972">
        <w:rPr>
          <w:lang w:val="en-GB"/>
        </w:rPr>
        <w:t>Zone Secretary</w:t>
      </w:r>
      <w:r w:rsidR="00A500E3">
        <w:rPr>
          <w:lang w:val="en-GB"/>
        </w:rPr>
        <w:t xml:space="preserve"> or Treasurer; WCU Registration Secretary</w:t>
      </w:r>
    </w:p>
    <w:p w14:paraId="6C9B2FA5" w14:textId="77777777" w:rsidR="003B17F4" w:rsidRDefault="003B17F4" w:rsidP="00D879FF">
      <w:pPr>
        <w:ind w:left="-567" w:right="-631"/>
        <w:rPr>
          <w:lang w:val="en-GB"/>
        </w:rPr>
      </w:pPr>
    </w:p>
    <w:p w14:paraId="187FAE20" w14:textId="2A73F023" w:rsidR="003B17F4" w:rsidRDefault="003B17F4" w:rsidP="00D879FF">
      <w:pPr>
        <w:ind w:left="-567" w:right="-631"/>
        <w:rPr>
          <w:lang w:val="en-GB"/>
        </w:rPr>
      </w:pPr>
      <w:r w:rsidRPr="003B17F4">
        <w:rPr>
          <w:b/>
          <w:lang w:val="en-GB"/>
        </w:rPr>
        <w:t>Appointed by</w:t>
      </w:r>
      <w:r w:rsidR="00A500E3">
        <w:rPr>
          <w:lang w:val="en-GB"/>
        </w:rPr>
        <w:t>:</w:t>
      </w:r>
      <w:r w:rsidR="00A500E3">
        <w:rPr>
          <w:lang w:val="en-GB"/>
        </w:rPr>
        <w:tab/>
        <w:t>Zone Executive Committee / Management Board</w:t>
      </w:r>
    </w:p>
    <w:p w14:paraId="6556A0B4" w14:textId="77777777" w:rsidR="00D879FF" w:rsidRDefault="00D879FF" w:rsidP="00D879FF">
      <w:pPr>
        <w:ind w:left="-567" w:right="-631"/>
        <w:rPr>
          <w:lang w:val="en-GB"/>
        </w:rPr>
      </w:pPr>
    </w:p>
    <w:p w14:paraId="052A33CA" w14:textId="63F447B0" w:rsidR="003B17F4" w:rsidRDefault="00D879FF" w:rsidP="00D879FF">
      <w:pPr>
        <w:ind w:left="-567" w:right="-631"/>
        <w:rPr>
          <w:b/>
          <w:lang w:val="en-GB"/>
        </w:rPr>
      </w:pPr>
      <w:r w:rsidRPr="00D879FF">
        <w:rPr>
          <w:b/>
          <w:lang w:val="en-GB"/>
        </w:rPr>
        <w:t>Duties</w:t>
      </w:r>
      <w:r w:rsidR="007634D0">
        <w:rPr>
          <w:b/>
          <w:lang w:val="en-GB"/>
        </w:rPr>
        <w:t xml:space="preserve"> and responsibilities</w:t>
      </w:r>
      <w:r w:rsidRPr="00D879FF">
        <w:rPr>
          <w:b/>
          <w:lang w:val="en-GB"/>
        </w:rPr>
        <w:t>:</w:t>
      </w:r>
    </w:p>
    <w:p w14:paraId="5E4B9595" w14:textId="77777777" w:rsidR="007F097E" w:rsidRDefault="007F097E" w:rsidP="00D879FF">
      <w:pPr>
        <w:ind w:left="-567" w:right="-631"/>
        <w:rPr>
          <w:b/>
          <w:lang w:val="en-GB"/>
        </w:rPr>
      </w:pPr>
    </w:p>
    <w:p w14:paraId="3F117F1C" w14:textId="6D94E9F4" w:rsidR="003B17F4" w:rsidRDefault="003B17F4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 xml:space="preserve">Before the commencement of each season (1 September) to </w:t>
      </w:r>
      <w:r w:rsidR="00A500E3">
        <w:rPr>
          <w:lang w:val="en-GB"/>
        </w:rPr>
        <w:t xml:space="preserve">receive from the WCU Registration Secretary </w:t>
      </w:r>
      <w:r w:rsidR="00844DD1">
        <w:rPr>
          <w:lang w:val="en-GB"/>
        </w:rPr>
        <w:t xml:space="preserve">a list of current WCU members in that zone, sorted by individual club. </w:t>
      </w:r>
      <w:r w:rsidR="00A500E3">
        <w:rPr>
          <w:lang w:val="en-GB"/>
        </w:rPr>
        <w:t>This is normally in Excel or similar format.</w:t>
      </w:r>
    </w:p>
    <w:p w14:paraId="42390AEE" w14:textId="3B497E8D" w:rsidR="00A500E3" w:rsidRDefault="00A500E3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 xml:space="preserve">To issue each club secretary a list of current WCU members of that club, and to advise of current membership fees for zone and WCU. </w:t>
      </w:r>
    </w:p>
    <w:p w14:paraId="160506D3" w14:textId="313B1247" w:rsidR="00844DD1" w:rsidRDefault="00844DD1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 xml:space="preserve">To receive from the </w:t>
      </w:r>
      <w:r w:rsidR="00A500E3">
        <w:rPr>
          <w:lang w:val="en-GB"/>
        </w:rPr>
        <w:t xml:space="preserve">clubs </w:t>
      </w:r>
      <w:r>
        <w:rPr>
          <w:lang w:val="en-GB"/>
        </w:rPr>
        <w:t>an itemised list of all paying members for the current season.</w:t>
      </w:r>
    </w:p>
    <w:p w14:paraId="09A2CD8D" w14:textId="679645D8" w:rsidR="00844DD1" w:rsidRDefault="00844DD1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 xml:space="preserve">To agree with the </w:t>
      </w:r>
      <w:r w:rsidR="00A500E3">
        <w:rPr>
          <w:lang w:val="en-GB"/>
        </w:rPr>
        <w:t xml:space="preserve">Club </w:t>
      </w:r>
      <w:r>
        <w:rPr>
          <w:lang w:val="en-GB"/>
        </w:rPr>
        <w:t>Secretary the value of registration fees</w:t>
      </w:r>
      <w:r w:rsidR="00BD6F7D">
        <w:rPr>
          <w:lang w:val="en-GB"/>
        </w:rPr>
        <w:t xml:space="preserve"> payable for the ensuing season, </w:t>
      </w:r>
      <w:r w:rsidR="00A500E3">
        <w:rPr>
          <w:lang w:val="en-GB"/>
        </w:rPr>
        <w:t xml:space="preserve">including both zonal and WCU fees, </w:t>
      </w:r>
      <w:r w:rsidR="00BD6F7D">
        <w:rPr>
          <w:lang w:val="en-GB"/>
        </w:rPr>
        <w:t xml:space="preserve">and to ensure such fees are properly and timely paid to the </w:t>
      </w:r>
      <w:r w:rsidR="00A500E3">
        <w:rPr>
          <w:lang w:val="en-GB"/>
        </w:rPr>
        <w:t>zone</w:t>
      </w:r>
      <w:r w:rsidR="00BD6F7D">
        <w:rPr>
          <w:lang w:val="en-GB"/>
        </w:rPr>
        <w:t xml:space="preserve">. </w:t>
      </w:r>
    </w:p>
    <w:p w14:paraId="50F9B8EF" w14:textId="4CBF7271" w:rsidR="00A500E3" w:rsidRDefault="00A500E3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To collate club membership lists for the zone into one spreadsheet, and to submit that spreadsheet to the WCU Registration Secretary in accordance with WCU rules and timetable.</w:t>
      </w:r>
    </w:p>
    <w:p w14:paraId="0B0265C9" w14:textId="76077C39" w:rsidR="00A500E3" w:rsidRDefault="00A500E3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To liaise with the Zone Treasurer and to ensure that WCU fees are paid promptly to the WCU.</w:t>
      </w:r>
    </w:p>
    <w:p w14:paraId="6816D350" w14:textId="77777777" w:rsidR="00355143" w:rsidRDefault="00BD6F7D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During the s</w:t>
      </w:r>
      <w:r w:rsidR="00A500E3">
        <w:rPr>
          <w:lang w:val="en-GB"/>
        </w:rPr>
        <w:t xml:space="preserve">eason, to receive from the </w:t>
      </w:r>
      <w:proofErr w:type="gramStart"/>
      <w:r w:rsidR="00A500E3">
        <w:rPr>
          <w:lang w:val="en-GB"/>
        </w:rPr>
        <w:t>clubs</w:t>
      </w:r>
      <w:proofErr w:type="gramEnd"/>
      <w:r>
        <w:rPr>
          <w:lang w:val="en-GB"/>
        </w:rPr>
        <w:t xml:space="preserve"> information on new and late paying members, and to </w:t>
      </w:r>
      <w:r w:rsidR="00A500E3">
        <w:rPr>
          <w:lang w:val="en-GB"/>
        </w:rPr>
        <w:t>pass this information (and any relevant fees) to the WCU Registration Secretary.</w:t>
      </w:r>
    </w:p>
    <w:p w14:paraId="20B0E1E8" w14:textId="5FD8B95C" w:rsidR="00BD6F7D" w:rsidRDefault="00355143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During the season, to compare membership lists with game records (or rating lists) to ensure all players have registered with one and WCU.</w:t>
      </w:r>
      <w:r w:rsidR="00A500E3">
        <w:rPr>
          <w:lang w:val="en-GB"/>
        </w:rPr>
        <w:t xml:space="preserve"> </w:t>
      </w:r>
    </w:p>
    <w:p w14:paraId="583CE1BC" w14:textId="799913A2" w:rsidR="00BD6F7D" w:rsidRPr="003B17F4" w:rsidRDefault="00BD6F7D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 xml:space="preserve">To observe </w:t>
      </w:r>
      <w:r w:rsidR="00A500E3">
        <w:rPr>
          <w:lang w:val="en-GB"/>
        </w:rPr>
        <w:t>rules and ensure Zone</w:t>
      </w:r>
      <w:r>
        <w:rPr>
          <w:lang w:val="en-GB"/>
        </w:rPr>
        <w:t xml:space="preserve"> compliance with GDPR regulations on all membership matters.</w:t>
      </w:r>
    </w:p>
    <w:p w14:paraId="473C6D85" w14:textId="77777777" w:rsidR="007634D0" w:rsidRDefault="007634D0" w:rsidP="00D879FF">
      <w:pPr>
        <w:ind w:left="-567" w:right="-631"/>
        <w:rPr>
          <w:b/>
          <w:lang w:val="en-GB"/>
        </w:rPr>
      </w:pPr>
    </w:p>
    <w:p w14:paraId="1917BC19" w14:textId="77777777" w:rsidR="007634D0" w:rsidRDefault="000005B9" w:rsidP="007634D0">
      <w:pPr>
        <w:ind w:left="-567" w:right="-631"/>
        <w:rPr>
          <w:b/>
          <w:lang w:val="en-GB"/>
        </w:rPr>
      </w:pPr>
      <w:r w:rsidRPr="000005B9">
        <w:rPr>
          <w:b/>
          <w:lang w:val="en-GB"/>
        </w:rPr>
        <w:t>Qualities / experience:</w:t>
      </w:r>
    </w:p>
    <w:p w14:paraId="14B66CF1" w14:textId="77777777" w:rsidR="007F097E" w:rsidRDefault="007F097E" w:rsidP="007634D0">
      <w:pPr>
        <w:ind w:left="-567" w:right="-631"/>
        <w:rPr>
          <w:b/>
          <w:lang w:val="en-GB"/>
        </w:rPr>
      </w:pPr>
    </w:p>
    <w:p w14:paraId="529A9E37" w14:textId="4E5FD533" w:rsidR="00BD6F7D" w:rsidRDefault="00BD6F7D" w:rsidP="00BD6F7D">
      <w:pPr>
        <w:pStyle w:val="ListParagraph"/>
        <w:numPr>
          <w:ilvl w:val="0"/>
          <w:numId w:val="10"/>
        </w:numPr>
        <w:ind w:right="-631"/>
        <w:rPr>
          <w:lang w:val="en-GB"/>
        </w:rPr>
      </w:pPr>
      <w:r w:rsidRPr="00BD6F7D">
        <w:rPr>
          <w:lang w:val="en-GB"/>
        </w:rPr>
        <w:t xml:space="preserve">A basic knowledge of </w:t>
      </w:r>
      <w:r>
        <w:rPr>
          <w:lang w:val="en-GB"/>
        </w:rPr>
        <w:t>Excel or similar spreadsheets</w:t>
      </w:r>
    </w:p>
    <w:p w14:paraId="17987226" w14:textId="36F7634D" w:rsidR="00BD6F7D" w:rsidRDefault="00A500E3" w:rsidP="00BD6F7D">
      <w:pPr>
        <w:pStyle w:val="ListParagraph"/>
        <w:numPr>
          <w:ilvl w:val="0"/>
          <w:numId w:val="10"/>
        </w:numPr>
        <w:ind w:right="-631"/>
        <w:rPr>
          <w:lang w:val="en-GB"/>
        </w:rPr>
      </w:pPr>
      <w:r>
        <w:rPr>
          <w:lang w:val="en-GB"/>
        </w:rPr>
        <w:t>The means to contact clubs</w:t>
      </w:r>
      <w:r w:rsidR="001C5532">
        <w:rPr>
          <w:lang w:val="en-GB"/>
        </w:rPr>
        <w:t xml:space="preserve"> and others by email or post as appropriate.</w:t>
      </w:r>
    </w:p>
    <w:p w14:paraId="23D89F0A" w14:textId="77777777" w:rsidR="001C5532" w:rsidRDefault="001C5532" w:rsidP="001C5532">
      <w:pPr>
        <w:ind w:right="-631"/>
        <w:rPr>
          <w:lang w:val="en-GB"/>
        </w:rPr>
      </w:pPr>
    </w:p>
    <w:p w14:paraId="3E97D8B5" w14:textId="184BD87D" w:rsidR="007634D0" w:rsidRPr="00BD6F7D" w:rsidRDefault="001C5532" w:rsidP="00355143">
      <w:pPr>
        <w:ind w:left="1433" w:right="-631" w:hanging="2000"/>
        <w:rPr>
          <w:lang w:val="en-GB"/>
        </w:rPr>
      </w:pPr>
      <w:r w:rsidRPr="001C5532">
        <w:rPr>
          <w:b/>
          <w:lang w:val="en-GB"/>
        </w:rPr>
        <w:t xml:space="preserve">Remuneration: </w:t>
      </w:r>
      <w:r>
        <w:rPr>
          <w:lang w:val="en-GB"/>
        </w:rPr>
        <w:t xml:space="preserve"> </w:t>
      </w:r>
      <w:r>
        <w:rPr>
          <w:lang w:val="en-GB"/>
        </w:rPr>
        <w:tab/>
        <w:t>The work is voluntary, but all reasonable expenses incurred will be reimbursed.</w:t>
      </w:r>
      <w:bookmarkStart w:id="0" w:name="_GoBack"/>
      <w:bookmarkEnd w:id="0"/>
    </w:p>
    <w:p w14:paraId="1EA57C0F" w14:textId="101B2C99" w:rsidR="007634D0" w:rsidRPr="007634D0" w:rsidRDefault="007634D0" w:rsidP="007634D0">
      <w:pPr>
        <w:ind w:right="-631"/>
        <w:rPr>
          <w:lang w:val="en-GB"/>
        </w:rPr>
      </w:pPr>
    </w:p>
    <w:p w14:paraId="4D951B66" w14:textId="77777777" w:rsidR="007634D0" w:rsidRPr="007634D0" w:rsidRDefault="007634D0" w:rsidP="007634D0">
      <w:pPr>
        <w:ind w:right="-631"/>
        <w:rPr>
          <w:lang w:val="en-GB"/>
        </w:rPr>
      </w:pPr>
    </w:p>
    <w:sectPr w:rsidR="007634D0" w:rsidRPr="007634D0" w:rsidSect="001C5532">
      <w:headerReference w:type="default" r:id="rId7"/>
      <w:footerReference w:type="default" r:id="rId8"/>
      <w:pgSz w:w="11900" w:h="16840"/>
      <w:pgMar w:top="1440" w:right="1800" w:bottom="75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DB58F" w14:textId="77777777" w:rsidR="00205B03" w:rsidRDefault="00205B03" w:rsidP="00A617C7">
      <w:r>
        <w:separator/>
      </w:r>
    </w:p>
  </w:endnote>
  <w:endnote w:type="continuationSeparator" w:id="0">
    <w:p w14:paraId="1BED34F8" w14:textId="77777777" w:rsidR="00205B03" w:rsidRDefault="00205B03" w:rsidP="00A6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7A502" w14:textId="24E74542" w:rsidR="001C5532" w:rsidRDefault="001C5532">
    <w:pPr>
      <w:pStyle w:val="Footer"/>
    </w:pPr>
    <w:r>
      <w:t>Paul Scott</w:t>
    </w:r>
  </w:p>
  <w:p w14:paraId="4F204AED" w14:textId="159F39B0" w:rsidR="001C5532" w:rsidRDefault="001C5532">
    <w:pPr>
      <w:pStyle w:val="Footer"/>
    </w:pPr>
    <w:r>
      <w:t>July 2018</w:t>
    </w:r>
  </w:p>
  <w:p w14:paraId="6A48EE77" w14:textId="77777777" w:rsidR="001C5532" w:rsidRDefault="001C5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18050" w14:textId="77777777" w:rsidR="00205B03" w:rsidRDefault="00205B03" w:rsidP="00A617C7">
      <w:r>
        <w:separator/>
      </w:r>
    </w:p>
  </w:footnote>
  <w:footnote w:type="continuationSeparator" w:id="0">
    <w:p w14:paraId="25674F54" w14:textId="77777777" w:rsidR="00205B03" w:rsidRDefault="00205B03" w:rsidP="00A6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9EFF" w14:textId="77777777" w:rsidR="00A617C7" w:rsidRDefault="00A617C7">
    <w:pPr>
      <w:pStyle w:val="Header"/>
    </w:pPr>
    <w:r>
      <w:tab/>
    </w:r>
    <w:r>
      <w:rPr>
        <w:noProof/>
      </w:rPr>
      <w:drawing>
        <wp:inline distT="0" distB="0" distL="0" distR="0" wp14:anchorId="74C9BAF5" wp14:editId="53542FAA">
          <wp:extent cx="818707" cy="791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20" cy="81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973B4"/>
    <w:multiLevelType w:val="hybridMultilevel"/>
    <w:tmpl w:val="0DDAE32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10B479BA"/>
    <w:multiLevelType w:val="hybridMultilevel"/>
    <w:tmpl w:val="4F980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D452A13"/>
    <w:multiLevelType w:val="hybridMultilevel"/>
    <w:tmpl w:val="CE2AC7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504B05"/>
    <w:multiLevelType w:val="hybridMultilevel"/>
    <w:tmpl w:val="A65A3EA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2316352"/>
    <w:multiLevelType w:val="hybridMultilevel"/>
    <w:tmpl w:val="07D6F058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3F6966AB"/>
    <w:multiLevelType w:val="hybridMultilevel"/>
    <w:tmpl w:val="EE3E66EC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52071424"/>
    <w:multiLevelType w:val="hybridMultilevel"/>
    <w:tmpl w:val="CBF629B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6BA320C1"/>
    <w:multiLevelType w:val="hybridMultilevel"/>
    <w:tmpl w:val="8742670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7C7F7651"/>
    <w:multiLevelType w:val="hybridMultilevel"/>
    <w:tmpl w:val="86B0AAE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7EDD48DA"/>
    <w:multiLevelType w:val="hybridMultilevel"/>
    <w:tmpl w:val="3B9E8B6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879FF"/>
    <w:rsid w:val="000005B9"/>
    <w:rsid w:val="001C5532"/>
    <w:rsid w:val="002022C6"/>
    <w:rsid w:val="00205B03"/>
    <w:rsid w:val="00330972"/>
    <w:rsid w:val="00355143"/>
    <w:rsid w:val="003B17F4"/>
    <w:rsid w:val="004108E0"/>
    <w:rsid w:val="00420811"/>
    <w:rsid w:val="0069631C"/>
    <w:rsid w:val="007634D0"/>
    <w:rsid w:val="0079490D"/>
    <w:rsid w:val="007F097E"/>
    <w:rsid w:val="00844DD1"/>
    <w:rsid w:val="009C5F6E"/>
    <w:rsid w:val="00A500E3"/>
    <w:rsid w:val="00A617C7"/>
    <w:rsid w:val="00AE24DC"/>
    <w:rsid w:val="00BD6F7D"/>
    <w:rsid w:val="00D7274A"/>
    <w:rsid w:val="00D8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59B07"/>
  <w14:defaultImageDpi w14:val="300"/>
  <w15:docId w15:val="{1B2131F1-7E61-6041-B51D-EB549B56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7C7"/>
  </w:style>
  <w:style w:type="paragraph" w:styleId="Footer">
    <w:name w:val="footer"/>
    <w:basedOn w:val="Normal"/>
    <w:link w:val="Foot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7C7"/>
  </w:style>
  <w:style w:type="paragraph" w:styleId="BalloonText">
    <w:name w:val="Balloon Text"/>
    <w:basedOn w:val="Normal"/>
    <w:link w:val="BalloonTextChar"/>
    <w:uiPriority w:val="99"/>
    <w:semiHidden/>
    <w:unhideWhenUsed/>
    <w:rsid w:val="00A617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scott/Documents/My%20Word%20Templates/WCU%20Imag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WCU Image1.dotx</Template>
  <TotalTime>1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2018-07-16T11:04:00Z</dcterms:created>
  <dcterms:modified xsi:type="dcterms:W3CDTF">2018-07-16T11:35:00Z</dcterms:modified>
</cp:coreProperties>
</file>